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3F68" w:rsidRDefault="00B03F68" w:rsidP="00B6799C">
      <w:pPr>
        <w:rPr>
          <w:b/>
          <w:i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40" o:spid="_x0000_s1026" type="#_x0000_t75" alt="http://peroman.ru/wp-content/uploads/2013/11/%D0%BD%D0%BE%D0%B2%D0%BE%D0%B3%D0%BE%D0%B4%D0%BD%D0%B8%D0%B9-%D1%85%D0%BE%D1%80%D0%BE%D0%B2%D0%BE%D0%B4-600x400.jpg" style="position:absolute;margin-left:232.45pt;margin-top:76.9pt;width:191.7pt;height:127.8pt;z-index:251664384;visibility:visible">
            <v:imagedata r:id="rId4" o:title=""/>
          </v:shape>
        </w:pict>
      </w:r>
      <w:r>
        <w:rPr>
          <w:noProof/>
          <w:lang w:eastAsia="ru-RU"/>
        </w:rPr>
        <w:pict>
          <v:rect id="_x0000_s1027" style="position:absolute;margin-left:162.2pt;margin-top:138.8pt;width:512.15pt;height:52.4pt;flip:x;z-index:251649024;visibility:visible;mso-wrap-distance-top:7.2pt;mso-wrap-distance-bottom:36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" o:allowincell="f" fillcolor="#8494a6" strokecolor="#8494a6" strokeweight="1pt">
            <v:fill color2="#d6dbe1" angle="135" focus="50%" type="gradient"/>
            <v:shadow on="t" color="#21272e" opacity=".5" offset="1pt"/>
            <v:textbox style="mso-next-textbox:#_x0000_s1027" inset="36pt,18pt,18pt,7.2pt">
              <w:txbxContent>
                <w:p w:rsidR="00B03F68" w:rsidRPr="00BA1B0E" w:rsidRDefault="00B03F68" w:rsidP="00C46231">
                  <w:pP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  <w:t xml:space="preserve">        Событие</w:t>
                  </w:r>
                </w:p>
              </w:txbxContent>
            </v:textbox>
            <w10:wrap type="square" anchorx="page" anchory="page"/>
          </v:rect>
        </w:pict>
      </w:r>
      <w:r>
        <w:rPr>
          <w:b/>
          <w:i/>
          <w:lang w:eastAsia="ru-RU"/>
        </w:rPr>
        <w:t>№  12  декабрь    2014</w:t>
      </w:r>
      <w:r w:rsidRPr="00040BB4">
        <w:rPr>
          <w:b/>
          <w:i/>
          <w:lang w:eastAsia="ru-RU"/>
        </w:rPr>
        <w:t xml:space="preserve"> </w:t>
      </w:r>
      <w:r>
        <w:rPr>
          <w:b/>
          <w:i/>
          <w:lang w:eastAsia="ru-RU"/>
        </w:rPr>
        <w:t xml:space="preserve"> </w:t>
      </w:r>
      <w:r w:rsidRPr="00040BB4">
        <w:rPr>
          <w:b/>
          <w:i/>
          <w:lang w:eastAsia="ru-RU"/>
        </w:rPr>
        <w:t xml:space="preserve">     </w:t>
      </w:r>
    </w:p>
    <w:p w:rsidR="00B03F68" w:rsidRDefault="00B03F68" w:rsidP="00B6799C">
      <w:pPr>
        <w:rPr>
          <w:b/>
          <w:i/>
          <w:lang w:eastAsia="ru-RU"/>
        </w:rPr>
      </w:pPr>
      <w:r w:rsidRPr="00040BB4">
        <w:rPr>
          <w:b/>
          <w:i/>
          <w:lang w:eastAsia="ru-RU"/>
        </w:rPr>
        <w:t xml:space="preserve">  Официальное   издание МБ ДОУ № </w:t>
      </w: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8" o:spid="_x0000_s1028" type="#_x0000_t202" alt="Narrow horizontal" style="position:absolute;margin-left:-59.25pt;margin-top:68.25pt;width:125.55pt;height:697.15pt;z-index:251648000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" o:allowincell="f" fillcolor="#bcf8fb" stroked="f" strokecolor="#004d6c" strokeweight="6pt">
            <v:fill r:id="rId5" o:title="" type="pattern"/>
            <v:stroke linestyle="thickThin"/>
            <v:textbox style="mso-next-textbox:#Поле 18" inset="18pt,18pt,18pt,18pt">
              <w:txbxContent>
                <w:p w:rsidR="00B03F68" w:rsidRPr="00E94545" w:rsidRDefault="00B03F68" w:rsidP="000E5F4D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160"/>
                    <w:jc w:val="center"/>
                    <w:rPr>
                      <w:rFonts w:ascii="Comic Sans MS" w:hAnsi="Comic Sans MS"/>
                      <w:b/>
                      <w:iCs/>
                      <w:sz w:val="24"/>
                      <w:szCs w:val="24"/>
                    </w:rPr>
                  </w:pPr>
                  <w:r w:rsidRPr="00E94545">
                    <w:rPr>
                      <w:rFonts w:ascii="Comic Sans MS" w:hAnsi="Comic Sans MS"/>
                      <w:b/>
                      <w:iCs/>
                      <w:sz w:val="24"/>
                      <w:szCs w:val="24"/>
                    </w:rPr>
                    <w:t>Сегодня  в номере:</w:t>
                  </w:r>
                </w:p>
                <w:p w:rsidR="00B03F68" w:rsidRPr="006F6A72" w:rsidRDefault="00B03F68" w:rsidP="000E5F4D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  <w:r w:rsidRPr="006F6A72"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  <w:t>Событие</w:t>
                  </w:r>
                </w:p>
                <w:p w:rsidR="00B03F68" w:rsidRPr="006F6A72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Cs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iCs/>
                      <w:sz w:val="20"/>
                      <w:szCs w:val="20"/>
                    </w:rPr>
                    <w:t>Встреча Нового Года</w:t>
                  </w:r>
                  <w:r w:rsidRPr="006F6A72">
                    <w:rPr>
                      <w:rFonts w:ascii="Comic Sans MS" w:hAnsi="Comic Sans MS"/>
                      <w:iCs/>
                      <w:sz w:val="20"/>
                      <w:szCs w:val="20"/>
                    </w:rPr>
                    <w:t xml:space="preserve">    1</w:t>
                  </w:r>
                </w:p>
                <w:p w:rsidR="00B03F68" w:rsidRDefault="00B03F68" w:rsidP="000E5F4D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</w:p>
                <w:p w:rsidR="00B03F68" w:rsidRPr="006F6A72" w:rsidRDefault="00B03F68" w:rsidP="000E5F4D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  <w:r w:rsidRPr="006F6A72"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  <w:t>Жили-были</w:t>
                  </w:r>
                </w:p>
                <w:p w:rsidR="00B03F68" w:rsidRPr="006F6A72" w:rsidRDefault="00B03F68" w:rsidP="00541797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rPr>
                      <w:rFonts w:ascii="Comic Sans MS" w:hAnsi="Comic Sans MS"/>
                      <w:iCs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iCs/>
                      <w:sz w:val="20"/>
                      <w:szCs w:val="20"/>
                    </w:rPr>
                    <w:t>День Конституции</w:t>
                  </w:r>
                  <w:r w:rsidRPr="006F6A72">
                    <w:rPr>
                      <w:rFonts w:ascii="Comic Sans MS" w:hAnsi="Comic Sans MS"/>
                      <w:iCs/>
                      <w:sz w:val="20"/>
                      <w:szCs w:val="20"/>
                    </w:rPr>
                    <w:t xml:space="preserve"> 2</w:t>
                  </w:r>
                </w:p>
                <w:p w:rsidR="00B03F68" w:rsidRDefault="00B03F68" w:rsidP="000E5F4D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</w:p>
                <w:p w:rsidR="00B03F68" w:rsidRPr="006F6A72" w:rsidRDefault="00B03F68" w:rsidP="000E5F4D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  <w:r w:rsidRPr="006F6A72"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  <w:t>Шпаргалка для родителей</w:t>
                  </w:r>
                </w:p>
                <w:p w:rsidR="00B03F68" w:rsidRPr="006F6A72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Cs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iCs/>
                      <w:sz w:val="20"/>
                      <w:szCs w:val="20"/>
                    </w:rPr>
                    <w:t>Фонематический слух 3</w:t>
                  </w:r>
                </w:p>
                <w:p w:rsidR="00B03F68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</w:p>
                <w:p w:rsidR="00B03F68" w:rsidRPr="006F6A72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  <w:r w:rsidRPr="006F6A72"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  <w:t>Добрый доктор</w:t>
                  </w:r>
                </w:p>
                <w:p w:rsidR="00B03F68" w:rsidRPr="006F6A72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Cs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iCs/>
                      <w:sz w:val="20"/>
                      <w:szCs w:val="20"/>
                    </w:rPr>
                    <w:t>Правила закаливания 4</w:t>
                  </w:r>
                </w:p>
                <w:p w:rsidR="00B03F68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</w:p>
                <w:p w:rsidR="00B03F68" w:rsidRPr="006F6A72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  <w:r w:rsidRPr="006F6A72"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  <w:t>Наши специалисты</w:t>
                  </w:r>
                </w:p>
                <w:p w:rsidR="00B03F68" w:rsidRPr="006F6A72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Cs/>
                      <w:sz w:val="20"/>
                      <w:szCs w:val="20"/>
                    </w:rPr>
                  </w:pPr>
                  <w:r>
                    <w:rPr>
                      <w:rFonts w:ascii="Comic Sans MS" w:hAnsi="Comic Sans MS"/>
                      <w:iCs/>
                      <w:sz w:val="20"/>
                      <w:szCs w:val="20"/>
                    </w:rPr>
                    <w:t>Логопед  5</w:t>
                  </w:r>
                </w:p>
                <w:p w:rsidR="00B03F68" w:rsidRDefault="00B03F68" w:rsidP="00994014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</w:p>
                <w:p w:rsidR="00B03F68" w:rsidRDefault="00B03F68" w:rsidP="000E5F4D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16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</w:p>
                <w:p w:rsidR="00B03F68" w:rsidRDefault="00B03F68" w:rsidP="000E5F4D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160" w:line="240" w:lineRule="auto"/>
                    <w:jc w:val="center"/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</w:pPr>
                  <w:r w:rsidRPr="006F6A72">
                    <w:rPr>
                      <w:rFonts w:ascii="Comic Sans MS" w:hAnsi="Comic Sans MS"/>
                      <w:i/>
                      <w:iCs/>
                      <w:sz w:val="20"/>
                      <w:szCs w:val="20"/>
                      <w:u w:val="single"/>
                    </w:rPr>
                    <w:t>Оч.умелые ручки</w:t>
                  </w:r>
                </w:p>
                <w:p w:rsidR="00B03F68" w:rsidRPr="00D122F7" w:rsidRDefault="00B03F68" w:rsidP="00B75B90">
                  <w:pPr>
                    <w:pBdr>
                      <w:top w:val="thinThickSmallGap" w:sz="36" w:space="10" w:color="004D6C"/>
                      <w:bottom w:val="thickThinSmallGap" w:sz="36" w:space="10" w:color="004D6C"/>
                    </w:pBdr>
                    <w:spacing w:after="160" w:line="240" w:lineRule="auto"/>
                    <w:jc w:val="center"/>
                    <w:rPr>
                      <w:iCs/>
                    </w:rPr>
                  </w:pPr>
                  <w:r w:rsidRPr="00D122F7">
                    <w:rPr>
                      <w:iCs/>
                    </w:rPr>
                    <w:t>Рисуем Деда Мороза</w:t>
                  </w:r>
                  <w:r>
                    <w:rPr>
                      <w:iCs/>
                    </w:rPr>
                    <w:t xml:space="preserve"> 6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19" o:spid="_x0000_s1029" type="#_x0000_t75" alt="46853104-1318231904_screenot7.jpg" style="position:absolute;margin-left:382.45pt;margin-top:-53.7pt;width:125.5pt;height:121pt;z-index:251646976;visibility:visible;mso-position-horizontal-relative:margin;mso-position-vertical-relative:margin">
            <v:imagedata r:id="rId6" o:title=""/>
            <w10:wrap type="square" anchorx="margin" anchory="margin"/>
          </v:shape>
        </w:pict>
      </w:r>
      <w:r>
        <w:rPr>
          <w:noProof/>
          <w:lang w:eastAsia="ru-RU"/>
        </w:rPr>
        <w:pict>
          <v:rect id="Прямоугольник 17" o:spid="_x0000_s1030" style="position:absolute;margin-left:25.8pt;margin-top:34.9pt;width:532.2pt;height:86.55pt;flip:x y;z-index:251645952;visibility:visible;mso-wrap-distance-top:7.2pt;mso-wrap-distance-bottom:10.8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" o:allowincell="f" fillcolor="#0bd0d9" stroked="f" strokecolor="white" strokeweight="1.5pt">
            <v:shadow on="t" color="#7d9532" offset="-80pt,-36pt"/>
            <v:textbox style="mso-next-textbox:#Прямоугольник 17" inset="36pt,0,10.8pt,0">
              <w:txbxContent>
                <w:p w:rsidR="00B03F68" w:rsidRPr="005A055D" w:rsidRDefault="00B03F68" w:rsidP="000E5F4D">
                  <w:pPr>
                    <w:pBdr>
                      <w:top w:val="single" w:sz="18" w:space="5" w:color="FFFFFF"/>
                      <w:left w:val="single" w:sz="18" w:space="31" w:color="FFFFFF"/>
                      <w:right w:val="single" w:sz="48" w:space="30" w:color="0BD0D9"/>
                    </w:pBdr>
                    <w:rPr>
                      <w:rFonts w:ascii="Monotype Corsiva" w:hAnsi="Monotype Corsiva"/>
                      <w:i/>
                      <w:iCs/>
                      <w:color w:val="FF0000"/>
                      <w:sz w:val="144"/>
                      <w:szCs w:val="144"/>
                    </w:rPr>
                  </w:pPr>
                  <w:r w:rsidRPr="00003193">
                    <w:rPr>
                      <w:rFonts w:ascii="Monotype Corsiva" w:hAnsi="Monotype Corsiva"/>
                      <w:b/>
                      <w:i/>
                      <w:iCs/>
                      <w:color w:val="FF0000"/>
                      <w:sz w:val="144"/>
                      <w:szCs w:val="144"/>
                    </w:rPr>
                    <w:t>Лазорик</w:t>
                  </w:r>
                  <w:r>
                    <w:rPr>
                      <w:rFonts w:ascii="Monotype Corsiva" w:hAnsi="Monotype Corsiva"/>
                      <w:b/>
                      <w:i/>
                      <w:iCs/>
                      <w:color w:val="FF0000"/>
                      <w:sz w:val="144"/>
                      <w:szCs w:val="144"/>
                    </w:rPr>
                    <w:t>-пресс</w:t>
                  </w:r>
                </w:p>
              </w:txbxContent>
            </v:textbox>
            <w10:wrap type="square" anchorx="page" anchory="page"/>
          </v:rect>
        </w:pict>
      </w:r>
      <w:r>
        <w:rPr>
          <w:b/>
          <w:i/>
          <w:lang w:eastAsia="ru-RU"/>
        </w:rPr>
        <w:t>8</w:t>
      </w:r>
    </w:p>
    <w:p w:rsidR="00B03F68" w:rsidRDefault="00B03F68">
      <w:pPr>
        <w:rPr>
          <w:rFonts w:ascii="Monotype Corsiva" w:hAnsi="Monotype Corsiva"/>
          <w:sz w:val="36"/>
          <w:szCs w:val="36"/>
        </w:rPr>
      </w:pPr>
      <w:r>
        <w:rPr>
          <w:noProof/>
          <w:lang w:eastAsia="ru-RU"/>
        </w:rPr>
        <w:pict>
          <v:shape id="Рисунок 39" o:spid="_x0000_s1031" type="#_x0000_t75" style="position:absolute;margin-left:138.35pt;margin-top:550.6pt;width:293.75pt;height:192.95pt;z-index:251663360;visibility:visible;mso-wrap-distance-left:9.48pt;mso-wrap-distance-top:.96pt;mso-wrap-distance-right:9.36pt;mso-wrap-distance-bottom:1.23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">
            <v:imagedata r:id="rId7" o:title=""/>
            <o:lock v:ext="edit" aspectratio="f"/>
            <w10:wrap type="square" anchorx="margin" anchory="margin"/>
          </v:shape>
        </w:pict>
      </w:r>
      <w:r>
        <w:rPr>
          <w:rFonts w:ascii="Monotype Corsiva" w:hAnsi="Monotype Corsiva"/>
          <w:sz w:val="36"/>
          <w:szCs w:val="36"/>
        </w:rPr>
        <w:t xml:space="preserve">Весь декабрь дети, педагоги и родители готовились к новогодним утренникам. И вот долгожданная встреча с Дедом Морозом произошла. Муз.руководитель Лариса Эдуардовна написала интересные сценарии для каждой возрастной группы, ИЗОрук. Татьяна Юрьевна создала уникальные декорации, хореограф Алла Аркадьевна поставила танцы, воспитатели разучивали с детьми стихотворения и репетировали роли, родители постарались с костюмами. Весь детский сад ждал Деда Мороза. А пришел он не один – со Снегурочкой, Снежной королевой и Иностранцем. Дети помогли расколдовать Снегурочку, спели, сплясали – и без подарков ни кто не остался. </w:t>
      </w:r>
    </w:p>
    <w:p w:rsidR="00B03F68" w:rsidRDefault="00B03F68">
      <w:pPr>
        <w:rPr>
          <w:rFonts w:ascii="Monotype Corsiva" w:hAnsi="Monotype Corsiva"/>
          <w:sz w:val="36"/>
          <w:szCs w:val="36"/>
        </w:rPr>
      </w:pPr>
    </w:p>
    <w:p w:rsidR="00B03F68" w:rsidRDefault="00B03F68">
      <w:pPr>
        <w:rPr>
          <w:rFonts w:ascii="Monotype Corsiva" w:hAnsi="Monotype Corsiva"/>
          <w:sz w:val="36"/>
          <w:szCs w:val="36"/>
        </w:rPr>
      </w:pPr>
    </w:p>
    <w:p w:rsidR="00B03F68" w:rsidRDefault="00B03F68">
      <w:pPr>
        <w:rPr>
          <w:rFonts w:ascii="Monotype Corsiva" w:hAnsi="Monotype Corsiva"/>
          <w:sz w:val="36"/>
          <w:szCs w:val="36"/>
        </w:rPr>
      </w:pPr>
    </w:p>
    <w:p w:rsidR="00B03F68" w:rsidRDefault="00B03F68">
      <w:pPr>
        <w:rPr>
          <w:rFonts w:ascii="Monotype Corsiva" w:hAnsi="Monotype Corsiva"/>
          <w:sz w:val="36"/>
          <w:szCs w:val="36"/>
        </w:rPr>
      </w:pPr>
    </w:p>
    <w:p w:rsidR="00B03F68" w:rsidRDefault="00B03F68">
      <w:pPr>
        <w:rPr>
          <w:rFonts w:ascii="Monotype Corsiva" w:hAnsi="Monotype Corsiva"/>
          <w:sz w:val="36"/>
          <w:szCs w:val="36"/>
        </w:rPr>
      </w:pPr>
    </w:p>
    <w:p w:rsidR="00B03F68" w:rsidRPr="00914EF9" w:rsidRDefault="00B03F68">
      <w:pPr>
        <w:rPr>
          <w:rFonts w:ascii="Monotype Corsiva" w:hAnsi="Monotype Corsiva"/>
          <w:sz w:val="36"/>
          <w:szCs w:val="36"/>
        </w:rPr>
      </w:pPr>
      <w:r>
        <w:rPr>
          <w:noProof/>
          <w:lang w:eastAsia="ru-RU"/>
        </w:rPr>
        <w:pict>
          <v:shape id="Рисунок 41" o:spid="_x0000_s1032" type="#_x0000_t75" alt="http://www.mgdb.ru/jirbis/images/MGDB/otdel/chz/day_konstit.jpg" style="position:absolute;margin-left:243pt;margin-top:-18pt;width:243.75pt;height:122.05pt;z-index:251665408;visibility:visible">
            <v:imagedata r:id="rId8" o:title=""/>
          </v:shape>
        </w:pict>
      </w:r>
      <w:r>
        <w:rPr>
          <w:noProof/>
          <w:lang w:eastAsia="ru-RU"/>
        </w:rPr>
        <w:pict>
          <v:rect id="Прямоугольник 405" o:spid="_x0000_s1033" style="position:absolute;margin-left:8.65pt;margin-top:62.45pt;width:563.4pt;height:72.35pt;flip:x;z-index:251650048;visibility:visible;mso-wrap-distance-top:7.2pt;mso-wrap-distance-bottom:36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" o:allowincell="f" fillcolor="#8494a6" strokecolor="#8494a6" strokeweight="1pt">
            <v:fill color2="#d6dbe1" angle="135" focus="50%" type="gradient"/>
            <v:shadow on="t" color="#21272e" opacity=".5" offset="1pt"/>
            <v:textbox style="mso-next-textbox:#Прямоугольник 405;mso-fit-shape-to-text:t" inset="36pt,18pt,18pt,7.2pt">
              <w:txbxContent>
                <w:p w:rsidR="00B03F68" w:rsidRPr="00BA1B0E" w:rsidRDefault="00B03F68" w:rsidP="00FD5C3D">
                  <w:pP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  <w:t xml:space="preserve">                         Жили-были….     </w:t>
                  </w:r>
                </w:p>
              </w:txbxContent>
            </v:textbox>
            <w10:wrap type="square" anchorx="page" anchory="page"/>
          </v:rect>
        </w:pic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12 декабря наша страна отмечает особенный праздник – День Конституции и об этом знают дошколята из нашего детского сада .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– Чтобы в обществе царил мир и порядок, необходимо знать и выполнять законы, — говорят наши воспитанники.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А еще малышам известно, что у всех граждан Российской Федерации есть не только обязанности, но и права, а также то, что у детей прав гораздо больше, чем у взрослых и никто не может лишить их того, что им гарантировано государством.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Конституция России — основной закон!</w:t>
      </w:r>
    </w:p>
    <w:p w:rsidR="00B03F68" w:rsidRPr="00914EF9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>
        <w:rPr>
          <w:noProof/>
          <w:lang w:eastAsia="ru-RU"/>
        </w:rPr>
        <w:pict>
          <v:shape id="_x0000_s1034" type="#_x0000_t75" style="position:absolute;margin-left:702.45pt;margin-top:0;width:314.75pt;height:312.3pt;z-index:-251646976;mso-position-horizontal:right" wrapcoords="-51 0 -51 21548 21600 21548 21600 0 -51 0">
            <v:imagedata r:id="rId9" o:title=""/>
            <w10:wrap type="tight"/>
          </v:shape>
        </w:pict>
      </w:r>
      <w:r w:rsidRPr="009965F0">
        <w:rPr>
          <w:rFonts w:cs="Calibri"/>
          <w:emboss/>
          <w:sz w:val="28"/>
          <w:szCs w:val="28"/>
        </w:rPr>
        <w:t>Чтим его и потакаем,</w:t>
      </w:r>
      <w:r w:rsidRPr="00914EF9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Любим, грезим, обожаем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И в душе своей храним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Своды правил и законов.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В конституции прописаны: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Основы строя, права и свободы,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О ветвях власти, о палатах,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О тайнах наших депутатов.</w:t>
      </w:r>
    </w:p>
    <w:p w:rsidR="00B03F68" w:rsidRPr="009965F0" w:rsidRDefault="00B03F68" w:rsidP="009965F0">
      <w:pPr>
        <w:spacing w:line="240" w:lineRule="auto"/>
        <w:rPr>
          <w:rFonts w:cs="Calibri"/>
          <w:emboss/>
          <w:sz w:val="28"/>
          <w:szCs w:val="28"/>
        </w:rPr>
      </w:pPr>
      <w:r w:rsidRPr="009965F0">
        <w:rPr>
          <w:rFonts w:cs="Calibri"/>
          <w:emboss/>
          <w:sz w:val="28"/>
          <w:szCs w:val="28"/>
        </w:rPr>
        <w:t>С днем конституции сограждане мои:</w:t>
      </w:r>
    </w:p>
    <w:p w:rsidR="00B03F68" w:rsidRDefault="00B03F68" w:rsidP="00914EF9">
      <w:pPr>
        <w:spacing w:line="240" w:lineRule="auto"/>
      </w:pPr>
      <w:r w:rsidRPr="009965F0">
        <w:rPr>
          <w:rFonts w:cs="Calibri"/>
          <w:emboss/>
          <w:sz w:val="28"/>
          <w:szCs w:val="28"/>
        </w:rPr>
        <w:t>Любви, свободы, веры, правды</w:t>
      </w:r>
      <w:r>
        <w:rPr>
          <w:rFonts w:cs="Calibri"/>
          <w:emboss/>
          <w:sz w:val="28"/>
          <w:szCs w:val="28"/>
        </w:rPr>
        <w:t xml:space="preserve"> </w:t>
      </w:r>
      <w:r w:rsidRPr="009965F0">
        <w:rPr>
          <w:rFonts w:cs="Calibri"/>
          <w:emboss/>
          <w:sz w:val="28"/>
          <w:szCs w:val="28"/>
        </w:rPr>
        <w:t>И будьте ж счастливы друзья!</w:t>
      </w:r>
      <w:r>
        <w:t xml:space="preserve">   </w:t>
      </w:r>
    </w:p>
    <w:p w:rsidR="00B03F68" w:rsidRDefault="00B03F68"/>
    <w:p w:rsidR="00B03F68" w:rsidRDefault="00B03F68">
      <w:r>
        <w:rPr>
          <w:noProof/>
          <w:lang w:eastAsia="ru-RU"/>
        </w:rPr>
        <w:pict>
          <v:shape id="Рисунок 38" o:spid="_x0000_i1025" type="#_x0000_t75" alt="http://dnz425.klasna.com/uploads/editor/46/22605/sitepage_22/images/fonematicheskiy_sluh_kopiya.png" style="width:429.75pt;height:600pt;visibility:visible">
            <v:imagedata r:id="rId10" o:title=""/>
          </v:shape>
        </w:pict>
      </w:r>
      <w:r>
        <w:rPr>
          <w:noProof/>
          <w:lang w:eastAsia="ru-RU"/>
        </w:rPr>
        <w:pict>
          <v:rect id="_x0000_s1035" style="position:absolute;margin-left:46.5pt;margin-top:30.8pt;width:512.15pt;height:52.4pt;flip:x;z-index:251651072;visibility:visible;mso-wrap-distance-top:7.2pt;mso-wrap-distance-bottom:36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" o:allowincell="f" fillcolor="#8494a6" strokecolor="#8494a6" strokeweight="1pt">
            <v:fill color2="#d6dbe1" angle="135" focus="50%" type="gradient"/>
            <v:shadow on="t" color="#21272e" opacity=".5" offset="1pt"/>
            <v:textbox style="mso-next-textbox:#_x0000_s1035" inset="36pt,18pt,18pt,7.2pt">
              <w:txbxContent>
                <w:p w:rsidR="00B03F68" w:rsidRPr="00BA1B0E" w:rsidRDefault="00B03F68" w:rsidP="00C75156">
                  <w:pP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  <w:t xml:space="preserve">                   Шпаргалка для родителей</w:t>
                  </w:r>
                </w:p>
              </w:txbxContent>
            </v:textbox>
            <w10:wrap type="square" anchorx="page" anchory="page"/>
          </v:rect>
        </w:pict>
      </w:r>
    </w:p>
    <w:p w:rsidR="00B03F68" w:rsidRDefault="00B03F68"/>
    <w:p w:rsidR="00B03F68" w:rsidRDefault="00B03F68">
      <w:r>
        <w:rPr>
          <w:noProof/>
          <w:lang w:eastAsia="ru-RU"/>
        </w:rPr>
        <w:pict>
          <v:shape id="Рисунок 13" o:spid="_x0000_s1036" type="#_x0000_t75" alt="http://charivna-kvitka.ucoz.ru/doktor_ajbolit.jpg" style="position:absolute;margin-left:306pt;margin-top:-27pt;width:169.65pt;height:187.8pt;z-index:251653120;visibility:visible">
            <v:imagedata r:id="rId11" o:title=""/>
          </v:shape>
        </w:pict>
      </w:r>
    </w:p>
    <w:p w:rsidR="00B03F68" w:rsidRDefault="00B03F68">
      <w:r>
        <w:rPr>
          <w:noProof/>
          <w:lang w:eastAsia="ru-RU"/>
        </w:rPr>
        <w:pict>
          <v:rect id="_x0000_s1037" style="position:absolute;margin-left:23.6pt;margin-top:36.95pt;width:563.4pt;height:72.35pt;flip:x;z-index:-251664384;visibility:visible;mso-wrap-distance-top:7.2pt;mso-wrap-distance-bottom:36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" o:allowincell="f" fillcolor="#8494a6" strokecolor="#8494a6" strokeweight="1pt">
            <v:fill color2="#d6dbe1" angle="135" focus="50%" type="gradient"/>
            <v:shadow on="t" color="#21272e" opacity=".5" offset="1pt"/>
            <v:textbox style="mso-fit-shape-to-text:t" inset="36pt,18pt,18pt,7.2pt">
              <w:txbxContent>
                <w:p w:rsidR="00B03F68" w:rsidRPr="00BA1B0E" w:rsidRDefault="00B03F68" w:rsidP="00366CA6">
                  <w:pP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  <w:t xml:space="preserve">                 Добрый доктор</w:t>
                  </w:r>
                </w:p>
              </w:txbxContent>
            </v:textbox>
            <w10:wrap anchorx="page" anchory="page"/>
          </v:rect>
        </w:pict>
      </w:r>
    </w:p>
    <w:p w:rsidR="00B03F68" w:rsidRPr="00366CA6" w:rsidRDefault="00B03F68" w:rsidP="00366CA6"/>
    <w:p w:rsidR="00B03F68" w:rsidRPr="00366CA6" w:rsidRDefault="00B03F68" w:rsidP="00366CA6">
      <w:r>
        <w:rPr>
          <w:noProof/>
          <w:lang w:eastAsia="ru-RU"/>
        </w:rPr>
        <w:pict>
          <v:shape id="Рисунок 14" o:spid="_x0000_s1038" type="#_x0000_t75" alt="http://xn--80aafgfb6ayhbww3e.xn--p1ai/media/logo.png" style="position:absolute;margin-left:-49.6pt;margin-top:-106.2pt;width:117.35pt;height:127.55pt;z-index:251654144;visibility:visible">
            <v:imagedata r:id="rId12" o:title=""/>
          </v:shape>
        </w:pict>
      </w:r>
    </w:p>
    <w:p w:rsidR="00B03F68" w:rsidRDefault="00B03F68" w:rsidP="00366CA6"/>
    <w:p w:rsidR="00B03F68" w:rsidRDefault="00B03F68" w:rsidP="00366CA6"/>
    <w:p w:rsidR="00B03F68" w:rsidRPr="00366CA6" w:rsidRDefault="00B03F68" w:rsidP="00366503">
      <w:pPr>
        <w:jc w:val="center"/>
      </w:pPr>
      <w:r>
        <w:rPr>
          <w:noProof/>
          <w:lang w:eastAsia="ru-RU"/>
        </w:rPr>
        <w:pict>
          <v:shape id="Рисунок 37" o:spid="_x0000_i1026" type="#_x0000_t75" alt="http://r34urypsk105.ucoz.ru/images/sovety_aibolita.jpg" style="width:402pt;height:565.5pt;visibility:visible">
            <v:imagedata r:id="rId13" o:title=""/>
          </v:shape>
        </w:pict>
      </w:r>
    </w:p>
    <w:p w:rsidR="00B03F68" w:rsidRDefault="00B03F68" w:rsidP="00C94D87">
      <w:pPr>
        <w:tabs>
          <w:tab w:val="left" w:pos="8577"/>
        </w:tabs>
      </w:pPr>
      <w:r>
        <w:rPr>
          <w:noProof/>
          <w:lang w:eastAsia="ru-RU"/>
        </w:rPr>
        <w:pict>
          <v:shape id="_x0000_s1039" type="#_x0000_t75" style="position:absolute;margin-left:0;margin-top:-63pt;width:96.55pt;height:2in;z-index:251666432">
            <v:imagedata r:id="rId14" o:title=""/>
          </v:shape>
        </w:pict>
      </w:r>
      <w:r>
        <w:rPr>
          <w:noProof/>
          <w:lang w:eastAsia="ru-RU"/>
        </w:rPr>
        <w:pict>
          <v:shape id="Рисунок 33" o:spid="_x0000_s1040" type="#_x0000_t75" alt="http://www.obrazovanie66.ru/userfiles/logoped_.jpg" style="position:absolute;margin-left:-45pt;margin-top:-36pt;width:190.45pt;height:156pt;z-index:251660288;visibility:visible">
            <v:imagedata r:id="rId15" o:title=""/>
          </v:shape>
        </w:pict>
      </w:r>
      <w:r>
        <w:rPr>
          <w:noProof/>
          <w:lang w:eastAsia="ru-RU"/>
        </w:rPr>
        <w:pict>
          <v:rect id="_x0000_s1041" style="position:absolute;margin-left:28.05pt;margin-top:22.45pt;width:563.4pt;height:72.35pt;flip:x;z-index:251655168;visibility:visible;mso-wrap-distance-top:7.2pt;mso-wrap-distance-bottom:36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" o:allowincell="f" fillcolor="#8494a6" strokecolor="#8494a6" strokeweight="1pt">
            <v:fill color2="#d6dbe1" angle="135" focus="50%" type="gradient"/>
            <v:shadow on="t" color="#21272e" opacity=".5" offset="1pt"/>
            <v:textbox style="mso-next-textbox:#_x0000_s1041;mso-fit-shape-to-text:t" inset="36pt,18pt,18pt,7.2pt">
              <w:txbxContent>
                <w:p w:rsidR="00B03F68" w:rsidRPr="00BA1B0E" w:rsidRDefault="00B03F68" w:rsidP="00366CA6">
                  <w:pP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  <w:t xml:space="preserve">                                           Наши специалисты    </w:t>
                  </w:r>
                </w:p>
              </w:txbxContent>
            </v:textbox>
            <w10:wrap type="square" anchorx="page" anchory="page"/>
          </v:rect>
        </w:pict>
      </w:r>
      <w:r>
        <w:t xml:space="preserve">                                                               </w:t>
      </w:r>
    </w:p>
    <w:p w:rsidR="00B03F68" w:rsidRPr="0026258C" w:rsidRDefault="00B03F68" w:rsidP="0026258C">
      <w:pPr>
        <w:pStyle w:val="NormalWeb"/>
        <w:spacing w:before="30" w:after="30"/>
        <w:jc w:val="right"/>
        <w:rPr>
          <w:rFonts w:ascii="Comic Sans MS" w:hAnsi="Comic Sans MS"/>
          <w:b/>
          <w:caps/>
          <w:emboss/>
          <w:color w:val="92D050"/>
          <w:sz w:val="40"/>
          <w:szCs w:val="40"/>
          <w:shd w:val="clear" w:color="auto" w:fill="FFFFFF"/>
          <w:lang w:eastAsia="ru-RU"/>
        </w:rPr>
      </w:pPr>
      <w:r w:rsidRPr="0026258C">
        <w:rPr>
          <w:rFonts w:ascii="Comic Sans MS" w:hAnsi="Comic Sans MS"/>
        </w:rPr>
        <w:t xml:space="preserve">                                              </w:t>
      </w:r>
      <w:r>
        <w:rPr>
          <w:rFonts w:ascii="Comic Sans MS" w:hAnsi="Comic Sans MS"/>
          <w:b/>
          <w:bCs/>
          <w:caps/>
          <w:emboss/>
          <w:color w:val="92D050"/>
          <w:sz w:val="40"/>
          <w:szCs w:val="40"/>
          <w:shd w:val="clear" w:color="auto" w:fill="FFFFFF"/>
          <w:lang w:eastAsia="ru-RU"/>
        </w:rPr>
        <w:t>логопед</w:t>
      </w:r>
    </w:p>
    <w:p w:rsidR="00B03F68" w:rsidRPr="00366503" w:rsidRDefault="00B03F68" w:rsidP="00366503">
      <w:pPr>
        <w:shd w:val="clear" w:color="auto" w:fill="FFFFFF"/>
        <w:spacing w:before="30" w:after="30" w:line="240" w:lineRule="auto"/>
        <w:jc w:val="right"/>
        <w:rPr>
          <w:rFonts w:ascii="Comic Sans MS" w:hAnsi="Comic Sans MS"/>
          <w:b/>
          <w:color w:val="00B050"/>
          <w:sz w:val="40"/>
          <w:szCs w:val="40"/>
          <w:lang w:eastAsia="ru-RU"/>
        </w:rPr>
      </w:pPr>
      <w:r w:rsidRPr="00366CA6">
        <w:rPr>
          <w:rFonts w:ascii="Comic Sans MS" w:hAnsi="Comic Sans MS"/>
          <w:b/>
          <w:bCs/>
          <w:caps/>
          <w:emboss/>
          <w:color w:val="92D050"/>
          <w:sz w:val="40"/>
          <w:szCs w:val="40"/>
          <w:lang w:eastAsia="ru-RU"/>
        </w:rPr>
        <w:t>  </w:t>
      </w:r>
      <w:r w:rsidRPr="0026258C">
        <w:rPr>
          <w:rFonts w:ascii="Comic Sans MS" w:hAnsi="Comic Sans MS"/>
          <w:b/>
          <w:bCs/>
          <w:caps/>
          <w:emboss/>
          <w:color w:val="92D050"/>
          <w:sz w:val="40"/>
          <w:szCs w:val="40"/>
          <w:lang w:eastAsia="ru-RU"/>
        </w:rPr>
        <w:t xml:space="preserve">          </w:t>
      </w:r>
      <w:r>
        <w:rPr>
          <w:rFonts w:ascii="Comic Sans MS" w:hAnsi="Comic Sans MS"/>
          <w:b/>
          <w:bCs/>
          <w:caps/>
          <w:emboss/>
          <w:color w:val="00B050"/>
          <w:sz w:val="40"/>
          <w:szCs w:val="40"/>
          <w:lang w:eastAsia="ru-RU"/>
        </w:rPr>
        <w:t>духанина олеся анатольевна</w:t>
      </w:r>
    </w:p>
    <w:p w:rsidR="00B03F68" w:rsidRPr="00914EF9" w:rsidRDefault="00B03F68" w:rsidP="00A22CA8">
      <w:pPr>
        <w:pStyle w:val="c9"/>
        <w:spacing w:before="0" w:beforeAutospacing="0" w:after="0" w:afterAutospacing="0"/>
        <w:ind w:firstLine="708"/>
        <w:rPr>
          <w:rFonts w:ascii="Arial" w:hAnsi="Arial" w:cs="Arial"/>
          <w:color w:val="000000"/>
          <w:sz w:val="20"/>
          <w:szCs w:val="20"/>
        </w:rPr>
      </w:pPr>
      <w:r>
        <w:rPr>
          <w:noProof/>
        </w:rPr>
        <w:pict>
          <v:shape id="Рисунок 36" o:spid="_x0000_s1042" type="#_x0000_t75" alt="https://encrypted-tbn1.gstatic.com/images?q=tbn:ANd9GcTL900k_Nkoy7xDiRH4ZXxvrmPoV1J94jQF9jssaTC5cMzedhor" style="position:absolute;left:0;text-align:left;margin-left:324pt;margin-top:213.55pt;width:134.8pt;height:132.95pt;z-index:-251654144;visibility:visible">
            <v:imagedata r:id="rId16" o:title=""/>
            <w10:wrap type="tight"/>
          </v:shape>
        </w:pict>
      </w:r>
      <w:r>
        <w:rPr>
          <w:noProof/>
        </w:rPr>
        <w:pict>
          <v:shape id="_x0000_s1043" type="#_x0000_t75" style="position:absolute;left:0;text-align:left;margin-left:315pt;margin-top:6.55pt;width:153pt;height:114.75pt;z-index:-251649024">
            <v:imagedata r:id="rId17" o:title=""/>
            <w10:wrap type="tight"/>
          </v:shape>
        </w:pict>
      </w:r>
      <w:r>
        <w:rPr>
          <w:noProof/>
        </w:rPr>
        <w:pict>
          <v:shape id="Рисунок 35" o:spid="_x0000_s1044" type="#_x0000_t75" alt="https://encrypted-tbn0.gstatic.com/images?q=tbn:ANd9GcRA-stv9gNqC6KI77KxadLmbeGnBAtnCTw3N5QqG8eF9UeQy62F0w" style="position:absolute;left:0;text-align:left;margin-left:0;margin-top:96.55pt;width:116.5pt;height:117pt;z-index:251661312;visibility:visible">
            <v:imagedata r:id="rId18" o:title=""/>
            <w10:wrap type="square"/>
          </v:shape>
        </w:pict>
      </w:r>
      <w:r w:rsidRPr="00914EF9">
        <w:rPr>
          <w:rStyle w:val="c0"/>
          <w:rFonts w:ascii="Verdana" w:hAnsi="Verdana" w:cs="Arial"/>
          <w:color w:val="000000"/>
          <w:sz w:val="20"/>
          <w:szCs w:val="20"/>
        </w:rPr>
        <w:t>В современных дошкольных учреждениях с детьми работают не только воспитатели, но и педагоги различных специальностей. Одним из специалистов является учитель-логопед. Часто родители считают, что логопед работает только с детьми, которые не произносят или произносят неправильно отдельные звуки. Но это лишь один из аспектов логопедического воздействия. Главной целью коррекционной работы проводимой логопедами является развитие речи ребенка в целом, а именно: развитие артикуляционной моторики, развитие физического и речевого слуха, накопление и активизация словарного запаса, работа над грамматическим строем речи, обучение навыкам словообразования и словоизменения, развитие связной речи, формирование навыков звукобуквенного анализа, и, конечно, коррекция произношения.</w:t>
      </w:r>
    </w:p>
    <w:p w:rsidR="00B03F68" w:rsidRPr="00914EF9" w:rsidRDefault="00B03F68" w:rsidP="00A22CA8">
      <w:pPr>
        <w:pStyle w:val="c3"/>
        <w:spacing w:before="0" w:beforeAutospacing="0" w:after="0" w:afterAutospacing="0"/>
        <w:ind w:firstLine="720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noProof/>
        </w:rPr>
        <w:pict>
          <v:shape id="_x0000_s1045" type="#_x0000_t75" style="position:absolute;left:0;text-align:left;margin-left:0;margin-top:93.85pt;width:153pt;height:114.75pt;z-index:-251648000;mso-position-horizontal:left">
            <v:imagedata r:id="rId19" o:title=""/>
            <w10:wrap type="tight"/>
          </v:shape>
        </w:pict>
      </w:r>
      <w:r w:rsidRPr="00914EF9">
        <w:rPr>
          <w:rStyle w:val="c0"/>
          <w:rFonts w:ascii="Verdana" w:hAnsi="Verdana" w:cs="Arial"/>
          <w:color w:val="000000"/>
          <w:sz w:val="20"/>
          <w:szCs w:val="20"/>
        </w:rPr>
        <w:t>В логопедической помощи нуждаются разные дети по разным причинам. Это зависит от характера нарушений речи. Если ребенок в 5-6 лет неправильно произносит отдельные звуки, как правило,</w:t>
      </w:r>
      <w:r w:rsidRPr="00914EF9">
        <w:rPr>
          <w:rStyle w:val="apple-converted-space"/>
          <w:rFonts w:ascii="Verdana" w:hAnsi="Verdana" w:cs="Arial"/>
          <w:color w:val="000000"/>
          <w:sz w:val="20"/>
          <w:szCs w:val="20"/>
        </w:rPr>
        <w:t> </w:t>
      </w:r>
      <w:r w:rsidRPr="00914EF9">
        <w:rPr>
          <w:rStyle w:val="c0"/>
          <w:rFonts w:ascii="Verdana" w:hAnsi="Verdana" w:cs="Arial"/>
          <w:i/>
          <w:iCs/>
          <w:color w:val="000000"/>
          <w:sz w:val="20"/>
          <w:szCs w:val="20"/>
        </w:rPr>
        <w:t>[л]</w:t>
      </w:r>
      <w:r w:rsidRPr="00914EF9">
        <w:rPr>
          <w:rStyle w:val="apple-converted-space"/>
          <w:rFonts w:ascii="Verdana" w:hAnsi="Verdana" w:cs="Arial"/>
          <w:i/>
          <w:iCs/>
          <w:color w:val="000000"/>
          <w:sz w:val="20"/>
          <w:szCs w:val="20"/>
        </w:rPr>
        <w:t> </w:t>
      </w:r>
      <w:r w:rsidRPr="00914EF9">
        <w:rPr>
          <w:rStyle w:val="c0"/>
          <w:rFonts w:ascii="Verdana" w:hAnsi="Verdana" w:cs="Arial"/>
          <w:color w:val="000000"/>
          <w:sz w:val="20"/>
          <w:szCs w:val="20"/>
        </w:rPr>
        <w:t>или</w:t>
      </w:r>
      <w:r w:rsidRPr="00914EF9">
        <w:rPr>
          <w:rStyle w:val="apple-converted-space"/>
          <w:rFonts w:ascii="Verdana" w:hAnsi="Verdana" w:cs="Arial"/>
          <w:color w:val="000000"/>
          <w:sz w:val="20"/>
          <w:szCs w:val="20"/>
        </w:rPr>
        <w:t> </w:t>
      </w:r>
      <w:r w:rsidRPr="00914EF9">
        <w:rPr>
          <w:rStyle w:val="c0"/>
          <w:rFonts w:ascii="Verdana" w:hAnsi="Verdana" w:cs="Arial"/>
          <w:i/>
          <w:iCs/>
          <w:color w:val="000000"/>
          <w:sz w:val="20"/>
          <w:szCs w:val="20"/>
        </w:rPr>
        <w:t>[р],</w:t>
      </w:r>
      <w:r w:rsidRPr="00914EF9">
        <w:rPr>
          <w:rStyle w:val="apple-converted-space"/>
          <w:rFonts w:ascii="Verdana" w:hAnsi="Verdana" w:cs="Arial"/>
          <w:i/>
          <w:iCs/>
          <w:color w:val="000000"/>
          <w:sz w:val="20"/>
          <w:szCs w:val="20"/>
        </w:rPr>
        <w:t> </w:t>
      </w:r>
      <w:r w:rsidRPr="00914EF9">
        <w:rPr>
          <w:rStyle w:val="c0"/>
          <w:rFonts w:ascii="Verdana" w:hAnsi="Verdana" w:cs="Arial"/>
          <w:color w:val="000000"/>
          <w:sz w:val="20"/>
          <w:szCs w:val="20"/>
        </w:rPr>
        <w:t xml:space="preserve">особый трагедии в этом нет — сейчас. Но позднее... Смогут ли родители дать гарантию, что такое отклонение от нормы не помешает ему в подростковом или старшем возрасте? А переучиваться во много раз сложнее. Если ребенок неправильно произносит некоторые звуки и вдобавок нарушен фонематический (речевой) слух, что не позволяет ему четко различать звуки родного языка, это может привести к нарушению чтения (дислексия) и письма (дисграфия) в школе. Можно пустить все на самотек, обеспечив ребенку плохую успеваемость по русскому языку, стрессы и т.д., а можно попробовать походить на занятия к логопеду с дошкольником, чем потом иметь проблемы со школьником. </w:t>
      </w:r>
      <w:r w:rsidRPr="00914EF9">
        <w:rPr>
          <w:rStyle w:val="c0"/>
          <w:rFonts w:ascii="Verdana" w:hAnsi="Verdana"/>
          <w:color w:val="000000"/>
          <w:sz w:val="20"/>
          <w:szCs w:val="20"/>
          <w:shd w:val="clear" w:color="auto" w:fill="FFFFFF"/>
        </w:rPr>
        <w:t>Различают три основных вида нарушений речи у дошкольников: нарушение произношения отдельных звуков, или</w:t>
      </w:r>
      <w:r w:rsidRPr="00914EF9"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  <w:t> </w:t>
      </w:r>
      <w:r w:rsidRPr="00914EF9">
        <w:rPr>
          <w:rStyle w:val="c0"/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>дислалия</w:t>
      </w:r>
      <w:r w:rsidRPr="00914EF9">
        <w:rPr>
          <w:rStyle w:val="c0"/>
          <w:rFonts w:ascii="Verdana" w:hAnsi="Verdana"/>
          <w:color w:val="000000"/>
          <w:sz w:val="20"/>
          <w:szCs w:val="20"/>
          <w:shd w:val="clear" w:color="auto" w:fill="FFFFFF"/>
        </w:rPr>
        <w:t>, — легкий вид,</w:t>
      </w:r>
      <w:r w:rsidRPr="00914EF9"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  <w:t> </w:t>
      </w:r>
      <w:r w:rsidRPr="00914EF9">
        <w:rPr>
          <w:rStyle w:val="c0"/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>ФФН</w:t>
      </w:r>
      <w:r w:rsidRPr="00914EF9">
        <w:rPr>
          <w:rStyle w:val="apple-converted-space"/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> </w:t>
      </w:r>
      <w:r w:rsidRPr="00914EF9">
        <w:rPr>
          <w:rStyle w:val="c0"/>
          <w:rFonts w:ascii="Verdana" w:hAnsi="Verdana"/>
          <w:color w:val="000000"/>
          <w:sz w:val="20"/>
          <w:szCs w:val="20"/>
          <w:shd w:val="clear" w:color="auto" w:fill="FFFFFF"/>
        </w:rPr>
        <w:t>—</w:t>
      </w:r>
      <w:r w:rsidRPr="00914EF9"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  <w:t> </w:t>
      </w:r>
      <w:r w:rsidRPr="00914EF9">
        <w:rPr>
          <w:rStyle w:val="c0"/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>фонетико-фонематические нарушения</w:t>
      </w:r>
      <w:r w:rsidRPr="00914EF9">
        <w:rPr>
          <w:rStyle w:val="apple-converted-space"/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> </w:t>
      </w:r>
      <w:r w:rsidRPr="00914EF9">
        <w:rPr>
          <w:rStyle w:val="c0"/>
          <w:rFonts w:ascii="Verdana" w:hAnsi="Verdana"/>
          <w:color w:val="000000"/>
          <w:sz w:val="20"/>
          <w:szCs w:val="20"/>
          <w:shd w:val="clear" w:color="auto" w:fill="FFFFFF"/>
        </w:rPr>
        <w:t>(нарушены произношение и речевой слух),</w:t>
      </w:r>
      <w:r w:rsidRPr="00914EF9"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  <w:t> </w:t>
      </w:r>
      <w:r w:rsidRPr="00914EF9">
        <w:rPr>
          <w:rStyle w:val="c0"/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>ОНР</w:t>
      </w:r>
      <w:r w:rsidRPr="00914EF9">
        <w:rPr>
          <w:rStyle w:val="apple-converted-space"/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> </w:t>
      </w:r>
      <w:r w:rsidRPr="00914EF9">
        <w:rPr>
          <w:rStyle w:val="c0"/>
          <w:rFonts w:ascii="Verdana" w:hAnsi="Verdana"/>
          <w:color w:val="000000"/>
          <w:sz w:val="20"/>
          <w:szCs w:val="20"/>
          <w:shd w:val="clear" w:color="auto" w:fill="FFFFFF"/>
        </w:rPr>
        <w:t>—</w:t>
      </w:r>
      <w:r w:rsidRPr="00914EF9"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  <w:t> </w:t>
      </w:r>
      <w:r w:rsidRPr="00914EF9">
        <w:rPr>
          <w:rStyle w:val="c0"/>
          <w:rFonts w:ascii="Verdana" w:hAnsi="Verdana"/>
          <w:b/>
          <w:bCs/>
          <w:color w:val="000000"/>
          <w:sz w:val="20"/>
          <w:szCs w:val="20"/>
          <w:shd w:val="clear" w:color="auto" w:fill="FFFFFF"/>
        </w:rPr>
        <w:t>общее недоразвитие речи</w:t>
      </w:r>
      <w:r w:rsidRPr="00914EF9">
        <w:rPr>
          <w:rStyle w:val="c0"/>
          <w:rFonts w:ascii="Verdana" w:hAnsi="Verdana"/>
          <w:color w:val="000000"/>
          <w:sz w:val="20"/>
          <w:szCs w:val="20"/>
          <w:shd w:val="clear" w:color="auto" w:fill="FFFFFF"/>
        </w:rPr>
        <w:t>(нарушена вся речевая система: произношение, фонематический слух, слоговая структура, грамматика, связная речь). Общее недоразвитие речи имеет четыре уровня — от молчания и речи на уровне годовалого ребенка до проявления элементов ОНР (нарушения фонематического слуха и слоговой структуры речи).</w:t>
      </w:r>
    </w:p>
    <w:p w:rsidR="00B03F68" w:rsidRDefault="00B03F68" w:rsidP="009645EC">
      <w:pPr>
        <w:shd w:val="clear" w:color="auto" w:fill="FFFFFF"/>
        <w:spacing w:before="30" w:after="30" w:line="240" w:lineRule="auto"/>
        <w:jc w:val="right"/>
        <w:rPr>
          <w:rFonts w:ascii="Comic Sans MS" w:hAnsi="Comic Sans MS"/>
          <w:b/>
          <w:color w:val="0000FF"/>
          <w:sz w:val="32"/>
          <w:szCs w:val="32"/>
          <w:lang w:eastAsia="ru-RU"/>
        </w:rPr>
      </w:pPr>
    </w:p>
    <w:p w:rsidR="00B03F68" w:rsidRPr="009645EC" w:rsidRDefault="00B03F68" w:rsidP="009645EC">
      <w:pPr>
        <w:shd w:val="clear" w:color="auto" w:fill="FFFFFF"/>
        <w:spacing w:before="30" w:after="30" w:line="240" w:lineRule="auto"/>
        <w:jc w:val="right"/>
        <w:rPr>
          <w:rFonts w:ascii="Comic Sans MS" w:hAnsi="Comic Sans MS"/>
          <w:b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pict>
          <v:shape id="Рисунок 20" o:spid="_x0000_s1046" type="#_x0000_t75" alt="http://skyclipart.ru/uploads/posts/2010-09/1284976714_2010-09-20_135245.jpg" style="position:absolute;left:0;text-align:left;margin-left:-62.55pt;margin-top:-35.95pt;width:173.8pt;height:124.2pt;z-index:251657216;visibility:visible">
            <v:imagedata r:id="rId20" o:title=""/>
          </v:shape>
        </w:pict>
      </w:r>
      <w:r>
        <w:rPr>
          <w:rFonts w:ascii="Comic Sans MS" w:hAnsi="Comic Sans MS"/>
          <w:b/>
          <w:color w:val="0000FF"/>
          <w:sz w:val="32"/>
          <w:szCs w:val="32"/>
          <w:lang w:eastAsia="ru-RU"/>
        </w:rPr>
        <w:t>Д</w:t>
      </w:r>
      <w:r w:rsidRPr="009645EC">
        <w:rPr>
          <w:rFonts w:ascii="Comic Sans MS" w:hAnsi="Comic Sans MS"/>
          <w:b/>
          <w:color w:val="0000FF"/>
          <w:sz w:val="32"/>
          <w:szCs w:val="32"/>
          <w:lang w:eastAsia="ru-RU"/>
        </w:rPr>
        <w:t>авайте нарисуем Деда Мороза!</w:t>
      </w:r>
    </w:p>
    <w:p w:rsidR="00B03F68" w:rsidRPr="0026258C" w:rsidRDefault="00B03F68" w:rsidP="00366CA6">
      <w:pPr>
        <w:tabs>
          <w:tab w:val="left" w:pos="8577"/>
        </w:tabs>
        <w:rPr>
          <w:rFonts w:ascii="Comic Sans MS" w:hAnsi="Comic Sans MS"/>
        </w:rPr>
      </w:pPr>
    </w:p>
    <w:p w:rsidR="00B03F68" w:rsidRDefault="00B03F68" w:rsidP="00366CA6">
      <w:pPr>
        <w:tabs>
          <w:tab w:val="left" w:pos="8577"/>
        </w:tabs>
      </w:pPr>
      <w:r>
        <w:rPr>
          <w:noProof/>
          <w:lang w:eastAsia="ru-RU"/>
        </w:rPr>
        <w:pict>
          <v:rect id="Прямоугольник 14" o:spid="_x0000_s1047" style="position:absolute;margin-left:26.85pt;margin-top:18.45pt;width:563.4pt;height:72.35pt;flip:x;z-index:251656192;visibility:visible;mso-wrap-distance-top:7.2pt;mso-wrap-distance-bottom:36pt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" o:allowincell="f" fillcolor="#8494a6" strokecolor="#8494a6" strokeweight="1pt">
            <v:fill color2="#d6dbe1" angle="135" focus="50%" type="gradient"/>
            <v:shadow on="t" color="#21272e" opacity=".5" offset="1pt"/>
            <v:textbox style="mso-fit-shape-to-text:t" inset="36pt,18pt,18pt,7.2pt">
              <w:txbxContent>
                <w:p w:rsidR="00B03F68" w:rsidRPr="00BA1B0E" w:rsidRDefault="00B03F68" w:rsidP="005E5F50">
                  <w:pP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iCs/>
                      <w:color w:val="7030A0"/>
                      <w:sz w:val="56"/>
                      <w:szCs w:val="56"/>
                    </w:rPr>
                    <w:t xml:space="preserve">                                     Оч.умелые ручки   </w:t>
                  </w:r>
                </w:p>
              </w:txbxContent>
            </v:textbox>
            <w10:wrap type="square" anchorx="page" anchory="page"/>
          </v:rect>
        </w:pict>
      </w:r>
      <w:bookmarkStart w:id="0" w:name="_GoBack"/>
      <w:bookmarkEnd w:id="0"/>
      <w:r>
        <w:rPr>
          <w:noProof/>
          <w:lang w:eastAsia="ru-RU"/>
        </w:rPr>
        <w:pict>
          <v:shape id="Рисунок 4" o:spid="_x0000_i1027" type="#_x0000_t75" alt="Уроки рисования - Hippo" style="width:424.5pt;height:450.75pt;visibility:visible">
            <v:imagedata r:id="rId21" o:title=""/>
          </v:shape>
        </w:pict>
      </w:r>
    </w:p>
    <w:p w:rsidR="00B03F68" w:rsidRDefault="00B03F68" w:rsidP="00121DFC">
      <w:pPr>
        <w:spacing w:after="0"/>
        <w:rPr>
          <w:rFonts w:ascii="Georgia" w:hAnsi="Georgia"/>
          <w:b/>
          <w:i/>
          <w:sz w:val="24"/>
          <w:szCs w:val="24"/>
          <w:lang w:eastAsia="ru-RU"/>
        </w:rPr>
      </w:pPr>
    </w:p>
    <w:p w:rsidR="00B03F68" w:rsidRDefault="00B03F68" w:rsidP="00121DFC">
      <w:pPr>
        <w:spacing w:after="0"/>
        <w:rPr>
          <w:rFonts w:ascii="Georgia" w:hAnsi="Georgia"/>
          <w:b/>
          <w:i/>
          <w:sz w:val="24"/>
          <w:szCs w:val="24"/>
          <w:lang w:eastAsia="ru-RU"/>
        </w:rPr>
      </w:pPr>
    </w:p>
    <w:p w:rsidR="00B03F68" w:rsidRDefault="00B03F68" w:rsidP="00121DFC">
      <w:pPr>
        <w:spacing w:after="0"/>
        <w:rPr>
          <w:rFonts w:ascii="Georgia" w:hAnsi="Georgia"/>
          <w:b/>
          <w:i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23" o:spid="_x0000_s1048" type="#_x0000_t75" style="position:absolute;margin-left:365.6pt;margin-top:625.7pt;width:138.8pt;height:133.75pt;z-index:251659264;visibility:visible;mso-position-horizontal-relative:margin;mso-position-vertical-relative:margin">
            <v:imagedata r:id="rId22" o:title=""/>
            <w10:wrap type="square" anchorx="margin" anchory="margin"/>
          </v:shape>
        </w:pict>
      </w:r>
    </w:p>
    <w:p w:rsidR="00B03F68" w:rsidRDefault="00B03F68" w:rsidP="00121DFC">
      <w:pPr>
        <w:spacing w:after="0"/>
        <w:rPr>
          <w:rFonts w:ascii="Georgia" w:hAnsi="Georgia"/>
          <w:b/>
          <w:i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22" o:spid="_x0000_s1049" type="#_x0000_t75" style="position:absolute;margin-left:-100.25pt;margin-top:633.5pt;width:633.45pt;height:152.2pt;z-index:-251658240;visibility:visible;mso-position-horizontal-relative:margin;mso-position-vertical-relative:margin">
            <v:imagedata r:id="rId23" o:title=""/>
            <w10:wrap anchorx="margin" anchory="margin"/>
          </v:shape>
        </w:pict>
      </w:r>
    </w:p>
    <w:p w:rsidR="00B03F68" w:rsidRDefault="00B03F68" w:rsidP="00121DFC">
      <w:pPr>
        <w:spacing w:after="0"/>
        <w:rPr>
          <w:rFonts w:ascii="Georgia" w:hAnsi="Georgia"/>
          <w:b/>
          <w:i/>
          <w:sz w:val="24"/>
          <w:szCs w:val="24"/>
          <w:lang w:eastAsia="ru-RU"/>
        </w:rPr>
      </w:pPr>
    </w:p>
    <w:p w:rsidR="00B03F68" w:rsidRDefault="00B03F68" w:rsidP="00121DFC">
      <w:pPr>
        <w:spacing w:after="0"/>
        <w:rPr>
          <w:rFonts w:ascii="Georgia" w:hAnsi="Georgia"/>
          <w:b/>
          <w:i/>
          <w:sz w:val="24"/>
          <w:szCs w:val="24"/>
          <w:lang w:eastAsia="ru-RU"/>
        </w:rPr>
      </w:pPr>
    </w:p>
    <w:p w:rsidR="00B03F68" w:rsidRPr="00A22CA8" w:rsidRDefault="00B03F68" w:rsidP="00A22CA8">
      <w:pPr>
        <w:spacing w:after="0"/>
        <w:rPr>
          <w:rFonts w:ascii="Monotype Corsiva" w:hAnsi="Monotype Corsiva"/>
          <w:sz w:val="28"/>
          <w:szCs w:val="28"/>
          <w:lang w:eastAsia="ru-RU"/>
        </w:rPr>
      </w:pPr>
      <w:r w:rsidRPr="00121DFC">
        <w:rPr>
          <w:rFonts w:ascii="Georgia" w:hAnsi="Georgia"/>
          <w:b/>
          <w:i/>
          <w:sz w:val="24"/>
          <w:szCs w:val="24"/>
          <w:lang w:eastAsia="ru-RU"/>
        </w:rPr>
        <w:t>Гл. редактор:</w:t>
      </w:r>
      <w:r>
        <w:rPr>
          <w:rFonts w:ascii="Georgia" w:hAnsi="Georgia"/>
          <w:i/>
          <w:sz w:val="24"/>
          <w:szCs w:val="24"/>
          <w:lang w:eastAsia="ru-RU"/>
        </w:rPr>
        <w:t xml:space="preserve"> Беспалая В</w:t>
      </w:r>
      <w:r w:rsidRPr="00121DFC">
        <w:rPr>
          <w:rFonts w:ascii="Georgia" w:hAnsi="Georgia"/>
          <w:i/>
          <w:sz w:val="24"/>
          <w:szCs w:val="24"/>
          <w:lang w:eastAsia="ru-RU"/>
        </w:rPr>
        <w:t>.А.</w:t>
      </w:r>
      <w:r>
        <w:rPr>
          <w:rFonts w:ascii="Georgia" w:hAnsi="Georgia"/>
          <w:b/>
          <w:i/>
          <w:sz w:val="28"/>
          <w:szCs w:val="28"/>
          <w:lang w:eastAsia="ru-RU"/>
        </w:rPr>
        <w:t xml:space="preserve">        </w:t>
      </w:r>
      <w:r w:rsidRPr="00121DFC">
        <w:rPr>
          <w:rFonts w:ascii="Georgia" w:hAnsi="Georgia"/>
          <w:b/>
          <w:i/>
          <w:sz w:val="28"/>
          <w:szCs w:val="28"/>
          <w:lang w:eastAsia="ru-RU"/>
        </w:rPr>
        <w:t xml:space="preserve">         сайт:</w:t>
      </w:r>
      <w:r w:rsidRPr="00121DFC">
        <w:rPr>
          <w:rFonts w:ascii="Georgia" w:hAnsi="Georgia"/>
          <w:i/>
          <w:sz w:val="28"/>
          <w:szCs w:val="28"/>
          <w:lang w:val="en-US" w:eastAsia="ru-RU"/>
        </w:rPr>
        <w:t>Lazorik</w:t>
      </w:r>
      <w:r w:rsidRPr="00121DFC">
        <w:rPr>
          <w:rFonts w:ascii="Georgia" w:hAnsi="Georgia"/>
          <w:i/>
          <w:sz w:val="28"/>
          <w:szCs w:val="28"/>
          <w:lang w:eastAsia="ru-RU"/>
        </w:rPr>
        <w:t>8.</w:t>
      </w:r>
      <w:r w:rsidRPr="00121DFC">
        <w:rPr>
          <w:rFonts w:ascii="Georgia" w:hAnsi="Georgia"/>
          <w:i/>
          <w:sz w:val="28"/>
          <w:szCs w:val="28"/>
          <w:lang w:val="en-US" w:eastAsia="ru-RU"/>
        </w:rPr>
        <w:t>ru</w:t>
      </w:r>
    </w:p>
    <w:sectPr w:rsidR="00B03F68" w:rsidRPr="00A22CA8" w:rsidSect="00E873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E5F4D"/>
    <w:rsid w:val="00003193"/>
    <w:rsid w:val="00015044"/>
    <w:rsid w:val="00040BB4"/>
    <w:rsid w:val="00071B86"/>
    <w:rsid w:val="000E5F4D"/>
    <w:rsid w:val="00121DFC"/>
    <w:rsid w:val="00232525"/>
    <w:rsid w:val="0026258C"/>
    <w:rsid w:val="002D17FE"/>
    <w:rsid w:val="00306A5A"/>
    <w:rsid w:val="00366503"/>
    <w:rsid w:val="00366CA6"/>
    <w:rsid w:val="003B045F"/>
    <w:rsid w:val="004534C1"/>
    <w:rsid w:val="00461085"/>
    <w:rsid w:val="004817A5"/>
    <w:rsid w:val="004F456F"/>
    <w:rsid w:val="00521BA8"/>
    <w:rsid w:val="00541797"/>
    <w:rsid w:val="0058202D"/>
    <w:rsid w:val="005A055D"/>
    <w:rsid w:val="005E00DE"/>
    <w:rsid w:val="005E5F50"/>
    <w:rsid w:val="006C3711"/>
    <w:rsid w:val="006D4E20"/>
    <w:rsid w:val="006E06EF"/>
    <w:rsid w:val="006F6A72"/>
    <w:rsid w:val="007C1837"/>
    <w:rsid w:val="007F6642"/>
    <w:rsid w:val="008942E9"/>
    <w:rsid w:val="008C7536"/>
    <w:rsid w:val="00914EF9"/>
    <w:rsid w:val="009645EC"/>
    <w:rsid w:val="00994014"/>
    <w:rsid w:val="009965F0"/>
    <w:rsid w:val="009A4B60"/>
    <w:rsid w:val="009C1E14"/>
    <w:rsid w:val="00A22CA8"/>
    <w:rsid w:val="00A732B2"/>
    <w:rsid w:val="00B03F68"/>
    <w:rsid w:val="00B13AF3"/>
    <w:rsid w:val="00B31B82"/>
    <w:rsid w:val="00B6799C"/>
    <w:rsid w:val="00B75B90"/>
    <w:rsid w:val="00BA1B0E"/>
    <w:rsid w:val="00BD1930"/>
    <w:rsid w:val="00C13277"/>
    <w:rsid w:val="00C4459D"/>
    <w:rsid w:val="00C46231"/>
    <w:rsid w:val="00C75156"/>
    <w:rsid w:val="00C94D87"/>
    <w:rsid w:val="00D122F7"/>
    <w:rsid w:val="00D37619"/>
    <w:rsid w:val="00D6098B"/>
    <w:rsid w:val="00D8209C"/>
    <w:rsid w:val="00D90406"/>
    <w:rsid w:val="00DF504A"/>
    <w:rsid w:val="00DF5D70"/>
    <w:rsid w:val="00E65ABB"/>
    <w:rsid w:val="00E74753"/>
    <w:rsid w:val="00E8739E"/>
    <w:rsid w:val="00E94545"/>
    <w:rsid w:val="00EF7774"/>
    <w:rsid w:val="00F071AC"/>
    <w:rsid w:val="00F52C01"/>
    <w:rsid w:val="00FD5C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8739E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DF50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F504A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uiPriority w:val="99"/>
    <w:rsid w:val="00D6098B"/>
    <w:rPr>
      <w:rFonts w:cs="Times New Roman"/>
    </w:rPr>
  </w:style>
  <w:style w:type="character" w:styleId="Hyperlink">
    <w:name w:val="Hyperlink"/>
    <w:basedOn w:val="DefaultParagraphFont"/>
    <w:uiPriority w:val="99"/>
    <w:semiHidden/>
    <w:rsid w:val="00D6098B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semiHidden/>
    <w:rsid w:val="00366CA6"/>
    <w:rPr>
      <w:rFonts w:ascii="Times New Roman" w:hAnsi="Times New Roman"/>
      <w:sz w:val="24"/>
      <w:szCs w:val="24"/>
    </w:rPr>
  </w:style>
  <w:style w:type="paragraph" w:customStyle="1" w:styleId="c9">
    <w:name w:val="c9"/>
    <w:basedOn w:val="Normal"/>
    <w:uiPriority w:val="99"/>
    <w:rsid w:val="00A22CA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DefaultParagraphFont"/>
    <w:uiPriority w:val="99"/>
    <w:rsid w:val="00A22CA8"/>
    <w:rPr>
      <w:rFonts w:cs="Times New Roman"/>
    </w:rPr>
  </w:style>
  <w:style w:type="paragraph" w:customStyle="1" w:styleId="c3">
    <w:name w:val="c3"/>
    <w:basedOn w:val="Normal"/>
    <w:uiPriority w:val="99"/>
    <w:rsid w:val="00A22CA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7050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0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0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0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gif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468</TotalTime>
  <Pages>3</Pages>
  <Words>587</Words>
  <Characters>3348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 ДОУ 8</dc:creator>
  <cp:keywords/>
  <dc:description/>
  <cp:lastModifiedBy>САД №8</cp:lastModifiedBy>
  <cp:revision>14</cp:revision>
  <dcterms:created xsi:type="dcterms:W3CDTF">2014-11-21T09:32:00Z</dcterms:created>
  <dcterms:modified xsi:type="dcterms:W3CDTF">2015-01-23T14:33:00Z</dcterms:modified>
</cp:coreProperties>
</file>